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52030E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52030E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52030E" w:rsidRDefault="00D21777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572635" cy="3429476"/>
                        <wp:effectExtent l="318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4572635" cy="34294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2030E" w:rsidTr="0057630C">
              <w:trPr>
                <w:trHeight w:hRule="exact" w:val="7200"/>
              </w:trPr>
              <w:tc>
                <w:tcPr>
                  <w:tcW w:w="7200" w:type="dxa"/>
                </w:tcPr>
                <w:p w:rsidR="0052030E" w:rsidRDefault="003B4DEE">
                  <w:pPr>
                    <w:pStyle w:val="Subtitle"/>
                  </w:pPr>
                  <w:r>
                    <w:t>now available</w:t>
                  </w:r>
                </w:p>
                <w:p w:rsidR="0052030E" w:rsidRDefault="003B4DEE">
                  <w:pPr>
                    <w:pStyle w:val="Title"/>
                  </w:pPr>
                  <w:r>
                    <w:t>175 year glasses</w:t>
                  </w:r>
                </w:p>
                <w:p w:rsidR="003A3986" w:rsidRPr="003A3986" w:rsidRDefault="003B4DEE" w:rsidP="003A3986">
                  <w:pPr>
                    <w:pStyle w:val="Heading1"/>
                    <w:rPr>
                      <w:i/>
                      <w:sz w:val="22"/>
                      <w:szCs w:val="22"/>
                    </w:rPr>
                  </w:pPr>
                  <w:r w:rsidRPr="003A3986">
                    <w:rPr>
                      <w:i/>
                      <w:sz w:val="22"/>
                      <w:szCs w:val="22"/>
                    </w:rPr>
                    <w:t xml:space="preserve">PURCHASE </w:t>
                  </w:r>
                  <w:r w:rsidR="0057630C" w:rsidRPr="003A3986">
                    <w:rPr>
                      <w:i/>
                      <w:sz w:val="22"/>
                      <w:szCs w:val="22"/>
                    </w:rPr>
                    <w:t>LOCATIONS:</w:t>
                  </w:r>
                </w:p>
                <w:p w:rsidR="0057630C" w:rsidRDefault="0057630C" w:rsidP="003A3986">
                  <w:pPr>
                    <w:pStyle w:val="Heading1"/>
                  </w:pPr>
                  <w:r>
                    <w:t>The Presby</w:t>
                  </w:r>
                  <w:r w:rsidR="003A3986">
                    <w:t xml:space="preserve">tery Office </w:t>
                  </w:r>
                  <w:r w:rsidRPr="003A3986">
                    <w:rPr>
                      <w:b w:val="0"/>
                      <w:sz w:val="24"/>
                      <w:szCs w:val="24"/>
                    </w:rPr>
                    <w:t>Hours Monday</w:t>
                  </w:r>
                  <w:r w:rsidR="003A3986" w:rsidRPr="003A3986">
                    <w:rPr>
                      <w:b w:val="0"/>
                      <w:sz w:val="24"/>
                      <w:szCs w:val="24"/>
                    </w:rPr>
                    <w:t xml:space="preserve"> –</w:t>
                  </w:r>
                  <w:r w:rsidRPr="003A3986">
                    <w:rPr>
                      <w:b w:val="0"/>
                      <w:sz w:val="24"/>
                      <w:szCs w:val="24"/>
                    </w:rPr>
                    <w:t xml:space="preserve"> Friday</w:t>
                  </w:r>
                  <w:r w:rsidR="003A3986" w:rsidRPr="003A3986">
                    <w:rPr>
                      <w:b w:val="0"/>
                      <w:sz w:val="24"/>
                      <w:szCs w:val="24"/>
                    </w:rPr>
                    <w:t xml:space="preserve">                                                                        8:00AM to 11:45AM and 1:00PM to 4:30PM</w:t>
                  </w:r>
                </w:p>
                <w:p w:rsidR="003A3986" w:rsidRPr="003A3986" w:rsidRDefault="003A3986" w:rsidP="003A3986">
                  <w:pPr>
                    <w:rPr>
                      <w:sz w:val="28"/>
                      <w:szCs w:val="28"/>
                    </w:rPr>
                  </w:pPr>
                  <w:r w:rsidRPr="003A3986">
                    <w:rPr>
                      <w:b/>
                      <w:sz w:val="28"/>
                      <w:szCs w:val="28"/>
                    </w:rPr>
                    <w:t>The Parish Center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931497">
                    <w:rPr>
                      <w:b/>
                      <w:sz w:val="28"/>
                      <w:szCs w:val="28"/>
                    </w:rPr>
                    <w:t xml:space="preserve">Office </w:t>
                  </w:r>
                  <w:r w:rsidRPr="003A3986">
                    <w:t xml:space="preserve">Hours Monday </w:t>
                  </w:r>
                  <w:r>
                    <w:t>–</w:t>
                  </w:r>
                  <w:r w:rsidRPr="003A3986">
                    <w:t xml:space="preserve"> Friday</w:t>
                  </w:r>
                  <w:r>
                    <w:t xml:space="preserve">                           8:00 AM – 4:30PM</w:t>
                  </w:r>
                </w:p>
                <w:p w:rsidR="003A3986" w:rsidRPr="003A3986" w:rsidRDefault="003A3986" w:rsidP="003A3986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2030E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57630C" w:rsidRDefault="0057630C" w:rsidP="0057630C">
                  <w:pPr>
                    <w:pStyle w:val="Heading3"/>
                  </w:pPr>
                  <w:r>
                    <w:t>sACRED hEART pARISH cENTER</w:t>
                  </w:r>
                </w:p>
                <w:p w:rsidR="0057630C" w:rsidRDefault="005948D9" w:rsidP="0057630C">
                  <w:pPr>
                    <w:pStyle w:val="ContactInfo"/>
                  </w:pPr>
                  <w:sdt>
                    <w:sdtPr>
                      <w:id w:val="-1659754631"/>
                      <w:placeholder>
                        <w:docPart w:val="44C637BB3DE349008F69E3DA7DDD885D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57630C">
                        <w:t>1873 Moreau Dr.</w:t>
                      </w:r>
                      <w:r w:rsidR="0057630C">
                        <w:br/>
                        <w:t>Notre Dame, IN 46556</w:t>
                      </w:r>
                    </w:sdtContent>
                  </w:sdt>
                </w:p>
                <w:p w:rsidR="0057630C" w:rsidRDefault="0057630C" w:rsidP="0057630C">
                  <w:pPr>
                    <w:pStyle w:val="ContactInfo"/>
                  </w:pPr>
                  <w:r>
                    <w:t>574-631-7512</w:t>
                  </w:r>
                </w:p>
                <w:p w:rsidR="0057630C" w:rsidRDefault="0057630C" w:rsidP="0057630C">
                  <w:pPr>
                    <w:pStyle w:val="Date"/>
                  </w:pPr>
                  <w:r>
                    <w:t>Hours: 8:00AM – 4:30PM</w:t>
                  </w:r>
                </w:p>
                <w:p w:rsidR="0052030E" w:rsidRDefault="0057630C" w:rsidP="0057630C">
                  <w:r>
                    <w:t>Monday thru Friday</w:t>
                  </w:r>
                </w:p>
              </w:tc>
            </w:tr>
          </w:tbl>
          <w:p w:rsidR="0052030E" w:rsidRDefault="0052030E"/>
        </w:tc>
        <w:tc>
          <w:tcPr>
            <w:tcW w:w="144" w:type="dxa"/>
          </w:tcPr>
          <w:p w:rsidR="0052030E" w:rsidRDefault="0052030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52030E">
              <w:trPr>
                <w:trHeight w:hRule="exact" w:val="10800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52030E" w:rsidRDefault="003B4DEE">
                  <w:pPr>
                    <w:pStyle w:val="Heading2"/>
                  </w:pPr>
                  <w:r>
                    <w:t>SACRED HEART PARISH</w:t>
                  </w:r>
                </w:p>
                <w:p w:rsidR="0052030E" w:rsidRDefault="0052030E">
                  <w:pPr>
                    <w:pStyle w:val="Line"/>
                  </w:pPr>
                </w:p>
                <w:p w:rsidR="0052030E" w:rsidRDefault="003B4DEE">
                  <w:pPr>
                    <w:pStyle w:val="Heading2"/>
                  </w:pPr>
                  <w:r>
                    <w:t>NOTRE DAME, IN</w:t>
                  </w:r>
                </w:p>
                <w:p w:rsidR="0052030E" w:rsidRDefault="0052030E">
                  <w:pPr>
                    <w:pStyle w:val="Line"/>
                  </w:pPr>
                </w:p>
                <w:p w:rsidR="0052030E" w:rsidRDefault="003B4DEE">
                  <w:pPr>
                    <w:pStyle w:val="Heading2"/>
                  </w:pPr>
                  <w:r>
                    <w:t>175 YEARS</w:t>
                  </w:r>
                </w:p>
                <w:p w:rsidR="0052030E" w:rsidRDefault="0052030E">
                  <w:pPr>
                    <w:pStyle w:val="Line"/>
                  </w:pPr>
                </w:p>
                <w:p w:rsidR="0052030E" w:rsidRDefault="003B4DEE">
                  <w:pPr>
                    <w:pStyle w:val="Heading2"/>
                  </w:pPr>
                  <w:r>
                    <w:t>1842-2017</w:t>
                  </w:r>
                </w:p>
                <w:p w:rsidR="0052030E" w:rsidRDefault="0052030E">
                  <w:pPr>
                    <w:pStyle w:val="Line"/>
                  </w:pPr>
                </w:p>
                <w:p w:rsidR="0052030E" w:rsidRDefault="003B4DEE" w:rsidP="003B4DEE">
                  <w:pPr>
                    <w:pStyle w:val="Heading2"/>
                  </w:pPr>
                  <w:r>
                    <w:t xml:space="preserve">COMMORATIVE GLASSES AVAILABLE AT </w:t>
                  </w:r>
                  <w:r w:rsidR="005948D9">
                    <w:t xml:space="preserve">THE </w:t>
                  </w:r>
                  <w:bookmarkStart w:id="0" w:name="_GoBack"/>
                  <w:bookmarkEnd w:id="0"/>
                  <w:r w:rsidR="005948D9">
                    <w:t xml:space="preserve">PRESBYTERY AND </w:t>
                  </w:r>
                  <w:r>
                    <w:t>THE PARISH CENTER</w:t>
                  </w:r>
                </w:p>
              </w:tc>
            </w:tr>
            <w:tr w:rsidR="0052030E">
              <w:trPr>
                <w:trHeight w:hRule="exact" w:val="144"/>
              </w:trPr>
              <w:tc>
                <w:tcPr>
                  <w:tcW w:w="3446" w:type="dxa"/>
                </w:tcPr>
                <w:p w:rsidR="0052030E" w:rsidRDefault="0052030E"/>
              </w:tc>
            </w:tr>
            <w:tr w:rsidR="0052030E">
              <w:trPr>
                <w:trHeight w:hRule="exact" w:val="345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57630C" w:rsidRPr="0057630C" w:rsidRDefault="0057630C" w:rsidP="0057630C">
                  <w:pPr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 xml:space="preserve">1 SET OF 4 GLASSES </w:t>
                  </w:r>
                  <w:r w:rsidRPr="0057630C">
                    <w:rPr>
                      <w:color w:val="FFFFFF" w:themeColor="background1"/>
                    </w:rPr>
                    <w:t xml:space="preserve"> $25.00 / SET</w:t>
                  </w:r>
                </w:p>
                <w:p w:rsidR="00D21777" w:rsidRDefault="0057630C" w:rsidP="0057630C">
                  <w:pPr>
                    <w:pStyle w:val="Date"/>
                    <w:jc w:val="left"/>
                  </w:pPr>
                  <w:r>
                    <w:t xml:space="preserve">2 OR MORE SETS OF 4 GLASSES  $20.00 / SET </w:t>
                  </w:r>
                </w:p>
              </w:tc>
            </w:tr>
          </w:tbl>
          <w:p w:rsidR="0052030E" w:rsidRDefault="0052030E"/>
        </w:tc>
      </w:tr>
    </w:tbl>
    <w:p w:rsidR="0052030E" w:rsidRDefault="0052030E">
      <w:pPr>
        <w:pStyle w:val="NoSpacing"/>
      </w:pPr>
    </w:p>
    <w:sectPr w:rsidR="0052030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DEE"/>
    <w:rsid w:val="003A3986"/>
    <w:rsid w:val="003B4DEE"/>
    <w:rsid w:val="0052030E"/>
    <w:rsid w:val="0057630C"/>
    <w:rsid w:val="005948D9"/>
    <w:rsid w:val="00931497"/>
    <w:rsid w:val="00D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D008D5-61E3-4D65-AD6E-12787EC3C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rnton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4C637BB3DE349008F69E3DA7DDD8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DCE50-BB9B-49F4-961C-5E3403CCE7F1}"/>
      </w:docPartPr>
      <w:docPartBody>
        <w:p w:rsidR="00E100D4" w:rsidRDefault="00216078" w:rsidP="00216078">
          <w:pPr>
            <w:pStyle w:val="44C637BB3DE349008F69E3DA7DDD885D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F91"/>
    <w:rsid w:val="00216078"/>
    <w:rsid w:val="00406A00"/>
    <w:rsid w:val="00C457B6"/>
    <w:rsid w:val="00E100D4"/>
    <w:rsid w:val="00FB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FF7B63649F4C788E793C50AA222660">
    <w:name w:val="78FF7B63649F4C788E793C50AA222660"/>
  </w:style>
  <w:style w:type="paragraph" w:customStyle="1" w:styleId="C67B978621C0413EA38642F339D4B0E9">
    <w:name w:val="C67B978621C0413EA38642F339D4B0E9"/>
  </w:style>
  <w:style w:type="paragraph" w:customStyle="1" w:styleId="240D745BEE8D47238CF7AF47D9D0767C">
    <w:name w:val="240D745BEE8D47238CF7AF47D9D0767C"/>
  </w:style>
  <w:style w:type="paragraph" w:customStyle="1" w:styleId="FE718A3F41FA4646A1E87F7726411EF7">
    <w:name w:val="FE718A3F41FA4646A1E87F7726411EF7"/>
  </w:style>
  <w:style w:type="paragraph" w:customStyle="1" w:styleId="1A10D038A62C49508C9860D43814D090">
    <w:name w:val="1A10D038A62C49508C9860D43814D090"/>
  </w:style>
  <w:style w:type="paragraph" w:customStyle="1" w:styleId="F062CDFC8F6C40D4954C036AAD99555B">
    <w:name w:val="F062CDFC8F6C40D4954C036AAD99555B"/>
  </w:style>
  <w:style w:type="paragraph" w:customStyle="1" w:styleId="2362649EA7384113A0184FD695BE8884">
    <w:name w:val="2362649EA7384113A0184FD695BE8884"/>
  </w:style>
  <w:style w:type="paragraph" w:customStyle="1" w:styleId="215996392B9541AEAAAE3E354C7E9ED0">
    <w:name w:val="215996392B9541AEAAAE3E354C7E9ED0"/>
  </w:style>
  <w:style w:type="paragraph" w:customStyle="1" w:styleId="5BC0F0BD78EF45EF8CD330993E03CB31">
    <w:name w:val="5BC0F0BD78EF45EF8CD330993E03CB31"/>
  </w:style>
  <w:style w:type="paragraph" w:customStyle="1" w:styleId="64D6ABC141A6422AA8A06387748657E0">
    <w:name w:val="64D6ABC141A6422AA8A06387748657E0"/>
  </w:style>
  <w:style w:type="paragraph" w:customStyle="1" w:styleId="CE21B43BE2504171BEBB99C36CE17F5A">
    <w:name w:val="CE21B43BE2504171BEBB99C36CE17F5A"/>
  </w:style>
  <w:style w:type="paragraph" w:customStyle="1" w:styleId="E99F712E67174B1E8A1CB49CDECFBCDD">
    <w:name w:val="E99F712E67174B1E8A1CB49CDECFBCDD"/>
  </w:style>
  <w:style w:type="paragraph" w:customStyle="1" w:styleId="2A2BD24F194B4F5181451A97FF9E50CD">
    <w:name w:val="2A2BD24F194B4F5181451A97FF9E50CD"/>
  </w:style>
  <w:style w:type="paragraph" w:customStyle="1" w:styleId="44C637BB3DE349008F69E3DA7DDD885D">
    <w:name w:val="44C637BB3DE349008F69E3DA7DDD885D"/>
    <w:rsid w:val="00216078"/>
  </w:style>
  <w:style w:type="paragraph" w:customStyle="1" w:styleId="94B277512C4449D7BDD103821430B963">
    <w:name w:val="94B277512C4449D7BDD103821430B963"/>
    <w:rsid w:val="002160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46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Thornton</dc:creator>
  <cp:keywords/>
  <dc:description/>
  <cp:lastModifiedBy>Thornton</cp:lastModifiedBy>
  <cp:revision>3</cp:revision>
  <cp:lastPrinted>2012-12-25T21:02:00Z</cp:lastPrinted>
  <dcterms:created xsi:type="dcterms:W3CDTF">2016-10-19T14:53:00Z</dcterms:created>
  <dcterms:modified xsi:type="dcterms:W3CDTF">2016-10-20T14:38:00Z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